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2FE9" w14:textId="0AD06C96" w:rsidR="00E562AE" w:rsidRDefault="00D74183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7D9028EA" wp14:editId="36E9A02B">
            <wp:extent cx="2975952" cy="2543956"/>
            <wp:effectExtent l="0" t="0" r="0" b="0"/>
            <wp:docPr id="485642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4284" name="Grafik 485642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145" cy="26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78E26D69" wp14:editId="6AF6CBC9">
            <wp:extent cx="2813050" cy="2959100"/>
            <wp:effectExtent l="0" t="0" r="6350" b="0"/>
            <wp:docPr id="18132343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34328" name="Grafik 18132343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3676" cy="29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6892" w14:textId="77777777" w:rsidR="00D74183" w:rsidRDefault="00D74183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3DC1F418" w14:textId="77777777" w:rsidR="00D74183" w:rsidRDefault="00D74183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09A5FA35" w14:textId="20FA38E4" w:rsidR="00D74183" w:rsidRDefault="00317700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>Gazette September 2025</w:t>
      </w:r>
    </w:p>
    <w:p w14:paraId="267EC31D" w14:textId="47EAF907" w:rsidR="00D74183" w:rsidRPr="00034A92" w:rsidRDefault="00A96977" w:rsidP="00CA5896">
      <w:pPr>
        <w:pStyle w:val="Kopfzeile"/>
        <w:tabs>
          <w:tab w:val="clear" w:pos="4536"/>
          <w:tab w:val="clear" w:pos="9072"/>
          <w:tab w:val="left" w:pos="5387"/>
        </w:tabs>
        <w:rPr>
          <w:b/>
          <w:bCs/>
          <w:lang w:val="de-CH"/>
        </w:rPr>
      </w:pPr>
      <w:r w:rsidRPr="00034A92">
        <w:rPr>
          <w:b/>
          <w:bCs/>
          <w:lang w:val="de-CH"/>
        </w:rPr>
        <w:t xml:space="preserve">Einladung zum </w:t>
      </w:r>
      <w:r w:rsidR="00D74183" w:rsidRPr="00034A92">
        <w:rPr>
          <w:b/>
          <w:bCs/>
          <w:lang w:val="de-CH"/>
        </w:rPr>
        <w:t>Wurzeln</w:t>
      </w:r>
      <w:r w:rsidRPr="00034A92">
        <w:rPr>
          <w:b/>
          <w:bCs/>
          <w:lang w:val="de-CH"/>
        </w:rPr>
        <w:t xml:space="preserve"> sammeln</w:t>
      </w:r>
      <w:r w:rsidR="00D74183" w:rsidRPr="00034A92">
        <w:rPr>
          <w:b/>
          <w:bCs/>
          <w:lang w:val="de-CH"/>
        </w:rPr>
        <w:t>, unsere Gartenschätze im Spätherbst</w:t>
      </w:r>
      <w:r w:rsidRPr="00034A92">
        <w:rPr>
          <w:b/>
          <w:bCs/>
          <w:lang w:val="de-CH"/>
        </w:rPr>
        <w:t>!</w:t>
      </w:r>
    </w:p>
    <w:p w14:paraId="1FED9BC9" w14:textId="39A11920" w:rsidR="00D74183" w:rsidRDefault="00D74183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>Sie werden gegraben, wenn über der Erde das Meiste verwelkt ist. Gewusst wie, erkennen wir sie trotzdem</w:t>
      </w:r>
      <w:r w:rsidR="00A96977">
        <w:rPr>
          <w:lang w:val="de-CH"/>
        </w:rPr>
        <w:t>.</w:t>
      </w:r>
    </w:p>
    <w:p w14:paraId="13BC81A9" w14:textId="77777777" w:rsidR="00A96977" w:rsidRDefault="00A96977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7B0C1944" w14:textId="79EA5A2A" w:rsidR="00034A92" w:rsidRDefault="00A96977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 xml:space="preserve">Information und Anmeldung über </w:t>
      </w:r>
      <w:r w:rsidR="00034A92">
        <w:rPr>
          <w:lang w:val="de-CH"/>
        </w:rPr>
        <w:t>die</w:t>
      </w:r>
      <w:r>
        <w:rPr>
          <w:lang w:val="de-CH"/>
        </w:rPr>
        <w:t xml:space="preserve"> definitive </w:t>
      </w:r>
      <w:r w:rsidR="00034A92">
        <w:rPr>
          <w:lang w:val="de-CH"/>
        </w:rPr>
        <w:t xml:space="preserve">Durchführungszeit in der Signalgruppe Wildkräuterwissen. </w:t>
      </w:r>
    </w:p>
    <w:p w14:paraId="14CAB161" w14:textId="77777777" w:rsidR="00034A92" w:rsidRDefault="00034A92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5BC6D6AC" w14:textId="39F42772" w:rsidR="00317700" w:rsidRDefault="00000000" w:rsidP="00CA5896">
      <w:pPr>
        <w:pStyle w:val="Kopfzeile"/>
        <w:tabs>
          <w:tab w:val="clear" w:pos="4536"/>
          <w:tab w:val="clear" w:pos="9072"/>
          <w:tab w:val="left" w:pos="5387"/>
        </w:tabs>
      </w:pPr>
      <w:hyperlink r:id="rId9" w:anchor="CjQKIKWUdoHncejUBVOJGiAjFc9pHldIpReDu5AiFrSIQuw1EhBZm6_Gstl3XO-u-yqgeWsj" w:history="1">
        <w:r w:rsidR="0036492A" w:rsidRPr="005B6293">
          <w:rPr>
            <w:rStyle w:val="Hyperlink"/>
          </w:rPr>
          <w:t>https://signal.group/#CjQKIKWUdoHncejUBVOJGiAjFc9pHldIpReDu5AiFrSIQuw1EhBZm6_Gstl3XO-u-yqgeWsj</w:t>
        </w:r>
      </w:hyperlink>
    </w:p>
    <w:p w14:paraId="66AE7219" w14:textId="77777777" w:rsidR="0036492A" w:rsidRDefault="0036492A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38B2AB30" w14:textId="77777777" w:rsidR="00317700" w:rsidRDefault="00317700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4F0126E6" w14:textId="77777777" w:rsidR="000359D7" w:rsidRDefault="000359D7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3E35A11F" w14:textId="77777777" w:rsidR="000359D7" w:rsidRDefault="000359D7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346B2D16" w14:textId="6FB779E9" w:rsidR="00317700" w:rsidRDefault="00442F45" w:rsidP="00317700">
      <w:pPr>
        <w:pStyle w:val="Kopfzeile"/>
        <w:tabs>
          <w:tab w:val="clear" w:pos="4536"/>
          <w:tab w:val="clear" w:pos="9072"/>
          <w:tab w:val="left" w:pos="5387"/>
        </w:tabs>
        <w:rPr>
          <w:b/>
          <w:bCs/>
          <w:lang w:val="de-CH"/>
        </w:rPr>
      </w:pPr>
      <w:r>
        <w:rPr>
          <w:b/>
          <w:bCs/>
          <w:lang w:val="de-CH"/>
        </w:rPr>
        <w:t>Pflanzenw</w:t>
      </w:r>
      <w:r w:rsidR="00317700" w:rsidRPr="00034A92">
        <w:rPr>
          <w:b/>
          <w:bCs/>
          <w:lang w:val="de-CH"/>
        </w:rPr>
        <w:t>urzeln, unsere Gartenschätze im Spätherbst!</w:t>
      </w:r>
    </w:p>
    <w:p w14:paraId="156FA374" w14:textId="77777777" w:rsidR="000359D7" w:rsidRDefault="000359D7" w:rsidP="00317700">
      <w:pPr>
        <w:pStyle w:val="Kopfzeile"/>
        <w:tabs>
          <w:tab w:val="clear" w:pos="4536"/>
          <w:tab w:val="clear" w:pos="9072"/>
          <w:tab w:val="left" w:pos="5387"/>
        </w:tabs>
        <w:rPr>
          <w:b/>
          <w:bCs/>
          <w:lang w:val="de-CH"/>
        </w:rPr>
      </w:pPr>
    </w:p>
    <w:p w14:paraId="4848256B" w14:textId="06AB3EE5" w:rsidR="000359D7" w:rsidRDefault="000359D7" w:rsidP="00317700">
      <w:pPr>
        <w:pStyle w:val="Kopfzeile"/>
        <w:tabs>
          <w:tab w:val="clear" w:pos="4536"/>
          <w:tab w:val="clear" w:pos="9072"/>
          <w:tab w:val="left" w:pos="5387"/>
        </w:tabs>
        <w:rPr>
          <w:b/>
          <w:bCs/>
          <w:lang w:val="de-CH"/>
        </w:rPr>
      </w:pPr>
      <w:r>
        <w:rPr>
          <w:b/>
          <w:bCs/>
          <w:lang w:val="de-CH"/>
        </w:rPr>
        <w:t xml:space="preserve">Datum: </w:t>
      </w:r>
      <w:r w:rsidR="00683387">
        <w:rPr>
          <w:b/>
          <w:bCs/>
          <w:lang w:val="de-CH"/>
        </w:rPr>
        <w:t>Di. 21. Oktober</w:t>
      </w:r>
      <w:r w:rsidR="00D73DE9">
        <w:rPr>
          <w:b/>
          <w:bCs/>
          <w:lang w:val="de-CH"/>
        </w:rPr>
        <w:t xml:space="preserve"> 2025</w:t>
      </w:r>
    </w:p>
    <w:p w14:paraId="504EE126" w14:textId="138A6A46" w:rsidR="000359D7" w:rsidRDefault="000359D7" w:rsidP="00317700">
      <w:pPr>
        <w:pStyle w:val="Kopfzeile"/>
        <w:tabs>
          <w:tab w:val="clear" w:pos="4536"/>
          <w:tab w:val="clear" w:pos="9072"/>
          <w:tab w:val="left" w:pos="5387"/>
        </w:tabs>
        <w:rPr>
          <w:b/>
          <w:bCs/>
          <w:lang w:val="de-CH"/>
        </w:rPr>
      </w:pPr>
      <w:r>
        <w:rPr>
          <w:b/>
          <w:bCs/>
          <w:lang w:val="de-CH"/>
        </w:rPr>
        <w:t>Zeit:</w:t>
      </w:r>
      <w:r w:rsidR="00683387">
        <w:rPr>
          <w:b/>
          <w:bCs/>
          <w:lang w:val="de-CH"/>
        </w:rPr>
        <w:t xml:space="preserve">     14 Uhr</w:t>
      </w:r>
    </w:p>
    <w:p w14:paraId="74438B2A" w14:textId="5C1AD2E0" w:rsidR="001A258E" w:rsidRPr="007B7674" w:rsidRDefault="007B7674" w:rsidP="00317700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 w:rsidRPr="007B7674">
        <w:rPr>
          <w:lang w:val="de-CH"/>
        </w:rPr>
        <w:t>Anmeldeschluss</w:t>
      </w:r>
      <w:r w:rsidR="00B84CE3">
        <w:rPr>
          <w:lang w:val="de-CH"/>
        </w:rPr>
        <w:t xml:space="preserve"> bei ChristinA</w:t>
      </w:r>
      <w:r w:rsidRPr="007B7674">
        <w:rPr>
          <w:lang w:val="de-CH"/>
        </w:rPr>
        <w:t>: Sa. 18. Oktober</w:t>
      </w:r>
    </w:p>
    <w:p w14:paraId="2D584C0C" w14:textId="77777777" w:rsidR="00317700" w:rsidRDefault="00317700" w:rsidP="00317700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2F6A43C6" w14:textId="7D331392" w:rsidR="00317700" w:rsidRDefault="00317700" w:rsidP="00317700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>Im Quartiergarten, besonders im Heilkräutergarten grabe ich</w:t>
      </w:r>
      <w:r w:rsidR="00195447">
        <w:rPr>
          <w:lang w:val="de-CH"/>
        </w:rPr>
        <w:t xml:space="preserve"> </w:t>
      </w:r>
      <w:r w:rsidR="00683387">
        <w:rPr>
          <w:lang w:val="de-CH"/>
        </w:rPr>
        <w:t>gerne zusammen mit Interessierten</w:t>
      </w:r>
      <w:r>
        <w:rPr>
          <w:lang w:val="de-CH"/>
        </w:rPr>
        <w:t xml:space="preserve"> Wurzeln</w:t>
      </w:r>
      <w:r w:rsidR="00195447">
        <w:rPr>
          <w:lang w:val="de-CH"/>
        </w:rPr>
        <w:t>,</w:t>
      </w:r>
      <w:r>
        <w:rPr>
          <w:lang w:val="de-CH"/>
        </w:rPr>
        <w:t xml:space="preserve"> um in einem späteren Schritt für das folgende Jahr Medizin für die Hausapotheke und Zutaten für die Küche herzustellen. </w:t>
      </w:r>
      <w:r w:rsidR="00A36C7E">
        <w:rPr>
          <w:lang w:val="de-CH"/>
        </w:rPr>
        <w:t>Pflanzen sind meine Leidenschaft und ich freue mich diese Faszination mit anderen zu teilen.</w:t>
      </w:r>
    </w:p>
    <w:p w14:paraId="19E69C79" w14:textId="77777777" w:rsidR="00317700" w:rsidRDefault="00317700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0123DD78" w14:textId="4C987F62" w:rsidR="00F411CF" w:rsidRDefault="00F411CF" w:rsidP="00F411CF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>Besondere</w:t>
      </w:r>
      <w:r w:rsidR="00317700">
        <w:rPr>
          <w:lang w:val="de-CH"/>
        </w:rPr>
        <w:t xml:space="preserve"> Wurzeln, wie z. Bsp. Beinwell, Nelkenwurz, Baldrian, Meerrettich</w:t>
      </w:r>
      <w:r>
        <w:rPr>
          <w:lang w:val="de-CH"/>
        </w:rPr>
        <w:t xml:space="preserve"> bieten sich an</w:t>
      </w:r>
      <w:r w:rsidR="00317700">
        <w:rPr>
          <w:lang w:val="de-CH"/>
        </w:rPr>
        <w:t xml:space="preserve">. Die ausgewählten und ausgegrabenen Wurzeln schreiben wir an und besprechen die Verwendung. Mit Rezept- und Anwendungsideen können die Wurzeln zu Hause sicher verarbeitet werden. </w:t>
      </w:r>
    </w:p>
    <w:p w14:paraId="1DDA3248" w14:textId="77777777" w:rsidR="00A36C7E" w:rsidRDefault="00A36C7E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4C0BED52" w14:textId="4039D690" w:rsidR="00A36C7E" w:rsidRDefault="006A4990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  <w:r>
        <w:rPr>
          <w:lang w:val="de-CH"/>
        </w:rPr>
        <w:t xml:space="preserve">Christine Aebi, Zertifizierte Kräuterpädagogin </w:t>
      </w:r>
    </w:p>
    <w:p w14:paraId="016DF6D5" w14:textId="3B9DF217" w:rsidR="00A305BE" w:rsidRDefault="00A305BE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p w14:paraId="412D705A" w14:textId="3772235F" w:rsidR="00317700" w:rsidRPr="00CE36EB" w:rsidRDefault="00317700" w:rsidP="00CA5896">
      <w:pPr>
        <w:pStyle w:val="Kopfzeile"/>
        <w:tabs>
          <w:tab w:val="clear" w:pos="4536"/>
          <w:tab w:val="clear" w:pos="9072"/>
          <w:tab w:val="left" w:pos="5387"/>
        </w:tabs>
        <w:rPr>
          <w:lang w:val="de-CH"/>
        </w:rPr>
      </w:pPr>
    </w:p>
    <w:sectPr w:rsidR="00317700" w:rsidRPr="00CE36EB" w:rsidSect="00C1003C">
      <w:footerReference w:type="default" r:id="rId10"/>
      <w:type w:val="oddPage"/>
      <w:pgSz w:w="11906" w:h="16838" w:code="9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59CC" w14:textId="77777777" w:rsidR="00EF225E" w:rsidRDefault="00EF225E">
      <w:r>
        <w:separator/>
      </w:r>
    </w:p>
  </w:endnote>
  <w:endnote w:type="continuationSeparator" w:id="0">
    <w:p w14:paraId="3CCC9A87" w14:textId="77777777" w:rsidR="00EF225E" w:rsidRDefault="00EF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510B" w14:textId="77777777" w:rsidR="00F30B7D" w:rsidRDefault="00F30B7D">
    <w:pPr>
      <w:pStyle w:val="Fuzeile"/>
    </w:pPr>
    <w:r>
      <w:rPr>
        <w:rStyle w:val="Seitenzahl"/>
      </w:rP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von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625CC2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04DDE" w14:textId="77777777" w:rsidR="00EF225E" w:rsidRDefault="00EF225E">
      <w:r>
        <w:separator/>
      </w:r>
    </w:p>
  </w:footnote>
  <w:footnote w:type="continuationSeparator" w:id="0">
    <w:p w14:paraId="2DAC2637" w14:textId="77777777" w:rsidR="00EF225E" w:rsidRDefault="00EF2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734"/>
    <w:multiLevelType w:val="hybridMultilevel"/>
    <w:tmpl w:val="62167CB8"/>
    <w:lvl w:ilvl="0" w:tplc="2A92A610">
      <w:start w:val="8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16854"/>
    <w:multiLevelType w:val="hybridMultilevel"/>
    <w:tmpl w:val="78B41F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90AB0"/>
    <w:multiLevelType w:val="hybridMultilevel"/>
    <w:tmpl w:val="7E5617D0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95054"/>
    <w:multiLevelType w:val="hybridMultilevel"/>
    <w:tmpl w:val="E3DCFA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E0E93"/>
    <w:multiLevelType w:val="hybridMultilevel"/>
    <w:tmpl w:val="016AAEE4"/>
    <w:lvl w:ilvl="0" w:tplc="CDE6A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AE765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0224011"/>
    <w:multiLevelType w:val="hybridMultilevel"/>
    <w:tmpl w:val="5B3CA9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45203"/>
    <w:multiLevelType w:val="hybridMultilevel"/>
    <w:tmpl w:val="50B47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C51D6"/>
    <w:multiLevelType w:val="singleLevel"/>
    <w:tmpl w:val="A71EBE30"/>
    <w:lvl w:ilvl="0">
      <w:start w:val="8021"/>
      <w:numFmt w:val="decimal"/>
      <w:lvlText w:val="%1"/>
      <w:lvlJc w:val="left"/>
      <w:pPr>
        <w:tabs>
          <w:tab w:val="num" w:pos="6804"/>
        </w:tabs>
        <w:ind w:left="6804" w:hanging="708"/>
      </w:pPr>
      <w:rPr>
        <w:rFonts w:hint="default"/>
      </w:rPr>
    </w:lvl>
  </w:abstractNum>
  <w:abstractNum w:abstractNumId="9" w15:restartNumberingAfterBreak="0">
    <w:nsid w:val="47BF3AC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62C0F89"/>
    <w:multiLevelType w:val="hybridMultilevel"/>
    <w:tmpl w:val="CAF813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3F00EB"/>
    <w:multiLevelType w:val="hybridMultilevel"/>
    <w:tmpl w:val="AF6E81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A5DB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10359887">
    <w:abstractNumId w:val="8"/>
  </w:num>
  <w:num w:numId="2" w16cid:durableId="1623727245">
    <w:abstractNumId w:val="9"/>
  </w:num>
  <w:num w:numId="3" w16cid:durableId="1761563576">
    <w:abstractNumId w:val="12"/>
  </w:num>
  <w:num w:numId="4" w16cid:durableId="72901830">
    <w:abstractNumId w:val="5"/>
  </w:num>
  <w:num w:numId="5" w16cid:durableId="479462353">
    <w:abstractNumId w:val="1"/>
  </w:num>
  <w:num w:numId="6" w16cid:durableId="623779399">
    <w:abstractNumId w:val="0"/>
  </w:num>
  <w:num w:numId="7" w16cid:durableId="884373978">
    <w:abstractNumId w:val="4"/>
  </w:num>
  <w:num w:numId="8" w16cid:durableId="1990674445">
    <w:abstractNumId w:val="10"/>
  </w:num>
  <w:num w:numId="9" w16cid:durableId="902524819">
    <w:abstractNumId w:val="3"/>
  </w:num>
  <w:num w:numId="10" w16cid:durableId="646663749">
    <w:abstractNumId w:val="2"/>
  </w:num>
  <w:num w:numId="11" w16cid:durableId="355347444">
    <w:abstractNumId w:val="11"/>
  </w:num>
  <w:num w:numId="12" w16cid:durableId="719982221">
    <w:abstractNumId w:val="7"/>
  </w:num>
  <w:num w:numId="13" w16cid:durableId="20193852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E6"/>
    <w:rsid w:val="000100B8"/>
    <w:rsid w:val="00034A92"/>
    <w:rsid w:val="000359D7"/>
    <w:rsid w:val="00056840"/>
    <w:rsid w:val="000729CA"/>
    <w:rsid w:val="000A1541"/>
    <w:rsid w:val="000B31A7"/>
    <w:rsid w:val="000E1D17"/>
    <w:rsid w:val="001064C3"/>
    <w:rsid w:val="00156379"/>
    <w:rsid w:val="001571AD"/>
    <w:rsid w:val="00194F11"/>
    <w:rsid w:val="00195447"/>
    <w:rsid w:val="00197F9F"/>
    <w:rsid w:val="001A258E"/>
    <w:rsid w:val="001D28F9"/>
    <w:rsid w:val="001F4340"/>
    <w:rsid w:val="00201628"/>
    <w:rsid w:val="0020229C"/>
    <w:rsid w:val="00202439"/>
    <w:rsid w:val="002164EC"/>
    <w:rsid w:val="00242530"/>
    <w:rsid w:val="00247CCC"/>
    <w:rsid w:val="00283226"/>
    <w:rsid w:val="002A5754"/>
    <w:rsid w:val="002F35C1"/>
    <w:rsid w:val="002F78F6"/>
    <w:rsid w:val="00317700"/>
    <w:rsid w:val="00322A39"/>
    <w:rsid w:val="00354BE1"/>
    <w:rsid w:val="00357801"/>
    <w:rsid w:val="0036492A"/>
    <w:rsid w:val="003702BC"/>
    <w:rsid w:val="003D303F"/>
    <w:rsid w:val="003D58F6"/>
    <w:rsid w:val="003E6561"/>
    <w:rsid w:val="00442EC0"/>
    <w:rsid w:val="00442F45"/>
    <w:rsid w:val="0045190E"/>
    <w:rsid w:val="00484E42"/>
    <w:rsid w:val="004B42E9"/>
    <w:rsid w:val="004B7DF7"/>
    <w:rsid w:val="00512F00"/>
    <w:rsid w:val="005305D8"/>
    <w:rsid w:val="005328EB"/>
    <w:rsid w:val="005413CC"/>
    <w:rsid w:val="005932B0"/>
    <w:rsid w:val="00595B13"/>
    <w:rsid w:val="00595EFF"/>
    <w:rsid w:val="005C6C82"/>
    <w:rsid w:val="005C72ED"/>
    <w:rsid w:val="005D2E17"/>
    <w:rsid w:val="005E2832"/>
    <w:rsid w:val="005E3DBC"/>
    <w:rsid w:val="005F0D72"/>
    <w:rsid w:val="006150DF"/>
    <w:rsid w:val="00625CC2"/>
    <w:rsid w:val="006534CD"/>
    <w:rsid w:val="00682081"/>
    <w:rsid w:val="00683387"/>
    <w:rsid w:val="00690C9A"/>
    <w:rsid w:val="0069730E"/>
    <w:rsid w:val="006A4990"/>
    <w:rsid w:val="006B110D"/>
    <w:rsid w:val="006B6F71"/>
    <w:rsid w:val="006D7452"/>
    <w:rsid w:val="006F5CA3"/>
    <w:rsid w:val="006F7486"/>
    <w:rsid w:val="007229D6"/>
    <w:rsid w:val="00731524"/>
    <w:rsid w:val="00733FC1"/>
    <w:rsid w:val="007678B8"/>
    <w:rsid w:val="007A3017"/>
    <w:rsid w:val="007B7674"/>
    <w:rsid w:val="007E372D"/>
    <w:rsid w:val="0082233B"/>
    <w:rsid w:val="008325E0"/>
    <w:rsid w:val="00833C36"/>
    <w:rsid w:val="00853CC2"/>
    <w:rsid w:val="00863B1B"/>
    <w:rsid w:val="00877465"/>
    <w:rsid w:val="00880F52"/>
    <w:rsid w:val="008B14BA"/>
    <w:rsid w:val="008F1433"/>
    <w:rsid w:val="008F1AEE"/>
    <w:rsid w:val="008F7C60"/>
    <w:rsid w:val="00913977"/>
    <w:rsid w:val="00921CAA"/>
    <w:rsid w:val="009234A3"/>
    <w:rsid w:val="009F52E6"/>
    <w:rsid w:val="00A305BE"/>
    <w:rsid w:val="00A36C7E"/>
    <w:rsid w:val="00A50A82"/>
    <w:rsid w:val="00A96977"/>
    <w:rsid w:val="00AB42AB"/>
    <w:rsid w:val="00AC3C3C"/>
    <w:rsid w:val="00B25D84"/>
    <w:rsid w:val="00B84CE3"/>
    <w:rsid w:val="00B9178F"/>
    <w:rsid w:val="00BC477D"/>
    <w:rsid w:val="00BD0E43"/>
    <w:rsid w:val="00BF3FDF"/>
    <w:rsid w:val="00C1003C"/>
    <w:rsid w:val="00C1631D"/>
    <w:rsid w:val="00C83C65"/>
    <w:rsid w:val="00C90A5D"/>
    <w:rsid w:val="00CA4BA5"/>
    <w:rsid w:val="00CA5896"/>
    <w:rsid w:val="00CA79A5"/>
    <w:rsid w:val="00CB38E1"/>
    <w:rsid w:val="00CB5840"/>
    <w:rsid w:val="00CE36EB"/>
    <w:rsid w:val="00D02B3C"/>
    <w:rsid w:val="00D03196"/>
    <w:rsid w:val="00D0761F"/>
    <w:rsid w:val="00D2710D"/>
    <w:rsid w:val="00D33CF0"/>
    <w:rsid w:val="00D34409"/>
    <w:rsid w:val="00D63316"/>
    <w:rsid w:val="00D73DE9"/>
    <w:rsid w:val="00D74183"/>
    <w:rsid w:val="00DB05D6"/>
    <w:rsid w:val="00DB243F"/>
    <w:rsid w:val="00DC0029"/>
    <w:rsid w:val="00DD530A"/>
    <w:rsid w:val="00E043F5"/>
    <w:rsid w:val="00E066BD"/>
    <w:rsid w:val="00E45EF8"/>
    <w:rsid w:val="00E562AE"/>
    <w:rsid w:val="00E931DD"/>
    <w:rsid w:val="00EB38D6"/>
    <w:rsid w:val="00EC4BB2"/>
    <w:rsid w:val="00EE3049"/>
    <w:rsid w:val="00EF225E"/>
    <w:rsid w:val="00F03610"/>
    <w:rsid w:val="00F24CCE"/>
    <w:rsid w:val="00F26A02"/>
    <w:rsid w:val="00F30218"/>
    <w:rsid w:val="00F30B7D"/>
    <w:rsid w:val="00F411CF"/>
    <w:rsid w:val="00F4261C"/>
    <w:rsid w:val="00F77C63"/>
    <w:rsid w:val="00F823F0"/>
    <w:rsid w:val="00F91603"/>
    <w:rsid w:val="00FC5CCB"/>
    <w:rsid w:val="00FF12F2"/>
    <w:rsid w:val="00FF69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51FE97"/>
  <w15:docId w15:val="{AED71A0E-B2BE-0145-B457-40E101404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3768"/>
  </w:style>
  <w:style w:type="paragraph" w:styleId="berschrift1">
    <w:name w:val="heading 1"/>
    <w:basedOn w:val="Standard"/>
    <w:next w:val="Standard"/>
    <w:qFormat/>
    <w:rsid w:val="000C3768"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rsid w:val="000C3768"/>
    <w:pPr>
      <w:keepNext/>
      <w:tabs>
        <w:tab w:val="left" w:pos="4536"/>
      </w:tabs>
      <w:outlineLvl w:val="1"/>
    </w:pPr>
    <w:rPr>
      <w:b/>
      <w:bCs/>
      <w:sz w:val="24"/>
      <w:lang w:val="it-IT"/>
    </w:rPr>
  </w:style>
  <w:style w:type="paragraph" w:styleId="berschrift3">
    <w:name w:val="heading 3"/>
    <w:basedOn w:val="Standard"/>
    <w:next w:val="Standard"/>
    <w:qFormat/>
    <w:rsid w:val="000C3768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0C3768"/>
    <w:pPr>
      <w:keepNext/>
      <w:outlineLvl w:val="3"/>
    </w:pPr>
    <w:rPr>
      <w:rFonts w:ascii="Arial" w:hAnsi="Arial" w:cs="Arial"/>
      <w:b/>
      <w:bCs/>
      <w:sz w:val="22"/>
      <w:lang w:val="it-IT"/>
    </w:rPr>
  </w:style>
  <w:style w:type="paragraph" w:styleId="berschrift5">
    <w:name w:val="heading 5"/>
    <w:basedOn w:val="Standard"/>
    <w:next w:val="Standard"/>
    <w:qFormat/>
    <w:rsid w:val="000C3768"/>
    <w:pPr>
      <w:keepNext/>
      <w:tabs>
        <w:tab w:val="left" w:pos="5103"/>
      </w:tabs>
      <w:jc w:val="both"/>
      <w:outlineLvl w:val="4"/>
    </w:pPr>
    <w:rPr>
      <w:rFonts w:ascii="Arial" w:hAnsi="Arial" w:cs="Arial"/>
      <w:sz w:val="24"/>
      <w:lang w:val="de-CH"/>
    </w:rPr>
  </w:style>
  <w:style w:type="paragraph" w:styleId="berschrift6">
    <w:name w:val="heading 6"/>
    <w:basedOn w:val="Standard"/>
    <w:next w:val="Standard"/>
    <w:qFormat/>
    <w:rsid w:val="000C3768"/>
    <w:pPr>
      <w:keepNext/>
      <w:tabs>
        <w:tab w:val="left" w:pos="5670"/>
      </w:tabs>
      <w:ind w:left="709" w:firstLine="709"/>
      <w:outlineLvl w:val="5"/>
    </w:pPr>
    <w:rPr>
      <w:rFonts w:ascii="Arial" w:hAnsi="Arial" w:cs="Arial"/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C376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C376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0C3768"/>
    <w:rPr>
      <w:color w:val="0000FF"/>
      <w:u w:val="single"/>
    </w:rPr>
  </w:style>
  <w:style w:type="paragraph" w:styleId="Dokumentstruktur">
    <w:name w:val="Document Map"/>
    <w:basedOn w:val="Standard"/>
    <w:rsid w:val="000C3768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sid w:val="000C3768"/>
    <w:rPr>
      <w:sz w:val="24"/>
    </w:rPr>
  </w:style>
  <w:style w:type="character" w:styleId="Seitenzahl">
    <w:name w:val="page number"/>
    <w:basedOn w:val="Absatz-Standardschriftart"/>
    <w:rsid w:val="000C3768"/>
  </w:style>
  <w:style w:type="paragraph" w:styleId="Textkrper2">
    <w:name w:val="Body Text 2"/>
    <w:basedOn w:val="Standard"/>
    <w:rsid w:val="000C3768"/>
    <w:pPr>
      <w:jc w:val="both"/>
    </w:pPr>
    <w:rPr>
      <w:rFonts w:ascii="Arial" w:hAnsi="Arial" w:cs="Arial"/>
      <w:sz w:val="24"/>
      <w:lang w:val="de-CH"/>
    </w:rPr>
  </w:style>
  <w:style w:type="table" w:styleId="Tabellenraster">
    <w:name w:val="Table Grid"/>
    <w:basedOn w:val="NormaleTabelle"/>
    <w:uiPriority w:val="59"/>
    <w:rsid w:val="00F775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F26960"/>
    <w:rPr>
      <w:color w:val="8000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E00C1"/>
    <w:pPr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E00C1"/>
    <w:pPr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E00C1"/>
    <w:pPr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E00C1"/>
    <w:pPr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E00C1"/>
    <w:pPr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E00C1"/>
    <w:pPr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E00C1"/>
    <w:pPr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E00C1"/>
    <w:pPr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E00C1"/>
    <w:pPr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E00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208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2081"/>
    <w:rPr>
      <w:rFonts w:ascii="Lucida Grande" w:hAnsi="Lucida Grande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3B1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2530"/>
  </w:style>
  <w:style w:type="paragraph" w:styleId="StandardWeb">
    <w:name w:val="Normal (Web)"/>
    <w:basedOn w:val="Standard"/>
    <w:uiPriority w:val="99"/>
    <w:unhideWhenUsed/>
    <w:rsid w:val="00A50A82"/>
    <w:pPr>
      <w:spacing w:before="100" w:beforeAutospacing="1" w:after="100" w:afterAutospacing="1"/>
    </w:pPr>
    <w:rPr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5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2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0553">
              <w:marLeft w:val="0"/>
              <w:marRight w:val="0"/>
              <w:marTop w:val="0"/>
              <w:marBottom w:val="0"/>
              <w:divBdr>
                <w:top w:val="single" w:sz="8" w:space="3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0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07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53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42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92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4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ignal.group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ec:Desktop:AAw%20Briefvorlage%20Verwalt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Macintosh%20HD:Users:aec:Desktop:AAw%20Briefvorlage%20Verwaltung.dotx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PERSÖNLICH</vt:lpstr>
    </vt:vector>
  </TitlesOfParts>
  <Company> </Company>
  <LinksUpToDate>false</LinksUpToDate>
  <CharactersWithSpaces>1302</CharactersWithSpaces>
  <SharedDoc>false</SharedDoc>
  <HLinks>
    <vt:vector size="6" baseType="variant">
      <vt:variant>
        <vt:i4>4325419</vt:i4>
      </vt:variant>
      <vt:variant>
        <vt:i4>6</vt:i4>
      </vt:variant>
      <vt:variant>
        <vt:i4>0</vt:i4>
      </vt:variant>
      <vt:variant>
        <vt:i4>5</vt:i4>
      </vt:variant>
      <vt:variant>
        <vt:lpwstr>mailto:ae-bi@gmx.net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PERSÖNLICH</dc:title>
  <dc:subject/>
  <dc:creator>Christine Aebi</dc:creator>
  <cp:keywords/>
  <cp:lastModifiedBy>Microsoft Office User</cp:lastModifiedBy>
  <cp:revision>21</cp:revision>
  <cp:lastPrinted>2025-08-26T09:41:00Z</cp:lastPrinted>
  <dcterms:created xsi:type="dcterms:W3CDTF">2025-09-09T12:01:00Z</dcterms:created>
  <dcterms:modified xsi:type="dcterms:W3CDTF">2025-10-20T12:11:00Z</dcterms:modified>
</cp:coreProperties>
</file>